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D37" w:rsidRDefault="000B4D37" w:rsidP="000B4D37">
      <w:r>
        <w:t>Dosquebradas, 17 de marzo de 2020</w:t>
      </w:r>
    </w:p>
    <w:p w:rsidR="000B4D37" w:rsidRDefault="000B4D37" w:rsidP="000B4D37"/>
    <w:p w:rsidR="000B4D37" w:rsidRDefault="000B4D37" w:rsidP="000B4D37"/>
    <w:p w:rsidR="000B4D37" w:rsidRDefault="000B4D37" w:rsidP="000B4D37">
      <w:r>
        <w:t>Señor:</w:t>
      </w:r>
    </w:p>
    <w:p w:rsidR="000B4D37" w:rsidRDefault="000B4D37" w:rsidP="000B4D37">
      <w:r>
        <w:t>USUARIO.</w:t>
      </w:r>
    </w:p>
    <w:p w:rsidR="000B4D37" w:rsidRDefault="000B4D37" w:rsidP="000B4D37">
      <w:r>
        <w:t>Asunto: Reinstalación del servicio.</w:t>
      </w:r>
    </w:p>
    <w:p w:rsidR="000B4D37" w:rsidRDefault="000B4D37" w:rsidP="000B4D37"/>
    <w:p w:rsidR="000B4D37" w:rsidRDefault="000B4D37" w:rsidP="000B4D37">
      <w:r>
        <w:t>Cordial saludo.</w:t>
      </w:r>
    </w:p>
    <w:p w:rsidR="000B4D37" w:rsidRDefault="000B4D37" w:rsidP="000B4D37"/>
    <w:p w:rsidR="000B4D37" w:rsidRDefault="000B4D37" w:rsidP="00B92716">
      <w:pPr>
        <w:jc w:val="both"/>
      </w:pPr>
      <w:r w:rsidRPr="00F154A0">
        <w:t xml:space="preserve">En cumplimiento al plan de contingencia ordenado por el </w:t>
      </w:r>
      <w:r>
        <w:t>gobierno Nacional</w:t>
      </w:r>
      <w:r w:rsidR="00D902C0">
        <w:t xml:space="preserve"> </w:t>
      </w:r>
      <w:r w:rsidR="00D902C0" w:rsidRPr="00D902C0">
        <w:t>según resolución CRA 911 DE 2020</w:t>
      </w:r>
      <w:r>
        <w:t xml:space="preserve"> se le  informa que la Empresa  reinstalará  el</w:t>
      </w:r>
      <w:r w:rsidRPr="00F154A0">
        <w:t xml:space="preserve"> servicio de acueducto provisionalmente</w:t>
      </w:r>
      <w:r>
        <w:t xml:space="preserve"> con el fin de unir esfuerzos y evitar que se propague el virus COVID</w:t>
      </w:r>
      <w:r w:rsidR="00BF5A1B">
        <w:t>-</w:t>
      </w:r>
      <w:r>
        <w:t>19.</w:t>
      </w:r>
      <w:r w:rsidR="00C35DCC">
        <w:t xml:space="preserve"> </w:t>
      </w:r>
      <w:r w:rsidR="002325E2">
        <w:t>En visita</w:t>
      </w:r>
      <w:r w:rsidR="00C35DCC">
        <w:t xml:space="preserve"> realizada a su predio por</w:t>
      </w:r>
      <w:r w:rsidR="00634794">
        <w:t xml:space="preserve"> </w:t>
      </w:r>
      <w:r w:rsidR="00CB7146">
        <w:t xml:space="preserve">la Empresa </w:t>
      </w:r>
      <w:r w:rsidR="00D902C0">
        <w:t>SERVICIUDAD E.S.P se</w:t>
      </w:r>
      <w:r w:rsidR="00C35DCC">
        <w:t xml:space="preserve"> </w:t>
      </w:r>
      <w:r w:rsidR="00CB7146">
        <w:t xml:space="preserve">pudo evidenciar que </w:t>
      </w:r>
      <w:r w:rsidR="00D902C0">
        <w:t>simultáneamente</w:t>
      </w:r>
      <w:r w:rsidR="00C35DCC">
        <w:t xml:space="preserve"> </w:t>
      </w:r>
      <w:r w:rsidR="002325E2">
        <w:t>tiene otra fuente de abastecimiento de agua por parte de un acueducto comunitario.</w:t>
      </w:r>
    </w:p>
    <w:p w:rsidR="00CB7146" w:rsidRDefault="00CB7146" w:rsidP="00B92716">
      <w:pPr>
        <w:jc w:val="both"/>
      </w:pPr>
    </w:p>
    <w:p w:rsidR="000B4D37" w:rsidRDefault="00D902C0" w:rsidP="00A279D3">
      <w:pPr>
        <w:jc w:val="both"/>
      </w:pPr>
      <w:r>
        <w:t xml:space="preserve">Dado lo anterior, se le informa si </w:t>
      </w:r>
      <w:r w:rsidR="002325E2">
        <w:t xml:space="preserve"> requiere el servicio debe solicitarlo a la empresa  por cualquiera de nuestros canales</w:t>
      </w:r>
      <w:r w:rsidR="00A279D3">
        <w:t xml:space="preserve"> virtuales.</w:t>
      </w:r>
      <w:bookmarkStart w:id="0" w:name="_GoBack"/>
      <w:bookmarkEnd w:id="0"/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  <w:r>
        <w:t>Atentamente,</w:t>
      </w: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3B2346" w:rsidP="000B4D37">
      <w:pPr>
        <w:jc w:val="both"/>
      </w:pPr>
      <w:r>
        <w:rPr>
          <w:noProof/>
          <w:lang w:val="es-CO" w:eastAsia="es-CO"/>
        </w:rPr>
        <w:drawing>
          <wp:inline distT="0" distB="0" distL="0" distR="0" wp14:anchorId="240A4768" wp14:editId="39623108">
            <wp:extent cx="1594090" cy="663702"/>
            <wp:effectExtent l="19050" t="0" r="61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81" cy="66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  <w:r>
        <w:t>MAURICIO ANDRES RODAS TABORDA.</w:t>
      </w:r>
    </w:p>
    <w:p w:rsidR="000B4D37" w:rsidRDefault="000B4D37" w:rsidP="000B4D37">
      <w:pPr>
        <w:jc w:val="both"/>
      </w:pPr>
      <w:r>
        <w:t>Subgerente del Área Comercial y Mercadeo.</w:t>
      </w:r>
    </w:p>
    <w:p w:rsidR="00AB4135" w:rsidRDefault="00AB4135" w:rsidP="000B4D37">
      <w:pPr>
        <w:jc w:val="both"/>
      </w:pPr>
    </w:p>
    <w:p w:rsidR="00AB4135" w:rsidRDefault="00AB4135" w:rsidP="000B4D37">
      <w:pPr>
        <w:jc w:val="both"/>
      </w:pPr>
    </w:p>
    <w:p w:rsidR="00AB4135" w:rsidRDefault="00AB4135" w:rsidP="000B4D37">
      <w:pPr>
        <w:jc w:val="both"/>
      </w:pPr>
      <w:r>
        <w:t>Cuenta</w:t>
      </w:r>
      <w:r w:rsidR="00564663">
        <w:t>:</w:t>
      </w:r>
    </w:p>
    <w:p w:rsidR="00564663" w:rsidRDefault="00564663" w:rsidP="000B4D37">
      <w:pPr>
        <w:jc w:val="both"/>
      </w:pPr>
    </w:p>
    <w:p w:rsidR="00AD73AE" w:rsidRPr="000B4D37" w:rsidRDefault="00564663" w:rsidP="004C5FE2">
      <w:pPr>
        <w:jc w:val="both"/>
        <w:rPr>
          <w:rFonts w:ascii="Tahoma" w:hAnsi="Tahoma" w:cs="Tahoma"/>
        </w:rPr>
      </w:pPr>
      <w:r>
        <w:t>Lo solicita:</w:t>
      </w:r>
    </w:p>
    <w:sectPr w:rsidR="00AD73AE" w:rsidRPr="000B4D37" w:rsidSect="000C108D">
      <w:headerReference w:type="default" r:id="rId9"/>
      <w:footerReference w:type="default" r:id="rId10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1EFA" w:rsidRDefault="000B1EFA">
      <w:r>
        <w:separator/>
      </w:r>
    </w:p>
  </w:endnote>
  <w:endnote w:type="continuationSeparator" w:id="0">
    <w:p w:rsidR="000B1EFA" w:rsidRDefault="000B1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1EFA" w:rsidRDefault="000B1EFA">
      <w:r>
        <w:separator/>
      </w:r>
    </w:p>
  </w:footnote>
  <w:footnote w:type="continuationSeparator" w:id="0">
    <w:p w:rsidR="000B1EFA" w:rsidRDefault="000B1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7"/>
  </w:num>
  <w:num w:numId="6">
    <w:abstractNumId w:val="32"/>
  </w:num>
  <w:num w:numId="7">
    <w:abstractNumId w:val="40"/>
  </w:num>
  <w:num w:numId="8">
    <w:abstractNumId w:val="22"/>
  </w:num>
  <w:num w:numId="9">
    <w:abstractNumId w:val="21"/>
  </w:num>
  <w:num w:numId="10">
    <w:abstractNumId w:val="2"/>
  </w:num>
  <w:num w:numId="11">
    <w:abstractNumId w:val="28"/>
  </w:num>
  <w:num w:numId="12">
    <w:abstractNumId w:val="3"/>
  </w:num>
  <w:num w:numId="13">
    <w:abstractNumId w:val="6"/>
  </w:num>
  <w:num w:numId="14">
    <w:abstractNumId w:val="11"/>
  </w:num>
  <w:num w:numId="15">
    <w:abstractNumId w:val="14"/>
  </w:num>
  <w:num w:numId="16">
    <w:abstractNumId w:val="10"/>
  </w:num>
  <w:num w:numId="17">
    <w:abstractNumId w:val="25"/>
  </w:num>
  <w:num w:numId="18">
    <w:abstractNumId w:val="20"/>
  </w:num>
  <w:num w:numId="19">
    <w:abstractNumId w:val="37"/>
  </w:num>
  <w:num w:numId="20">
    <w:abstractNumId w:val="33"/>
  </w:num>
  <w:num w:numId="21">
    <w:abstractNumId w:val="31"/>
  </w:num>
  <w:num w:numId="22">
    <w:abstractNumId w:val="42"/>
  </w:num>
  <w:num w:numId="23">
    <w:abstractNumId w:val="16"/>
  </w:num>
  <w:num w:numId="24">
    <w:abstractNumId w:val="27"/>
  </w:num>
  <w:num w:numId="25">
    <w:abstractNumId w:val="0"/>
  </w:num>
  <w:num w:numId="26">
    <w:abstractNumId w:val="19"/>
  </w:num>
  <w:num w:numId="27">
    <w:abstractNumId w:val="12"/>
  </w:num>
  <w:num w:numId="28">
    <w:abstractNumId w:val="35"/>
  </w:num>
  <w:num w:numId="29">
    <w:abstractNumId w:val="26"/>
  </w:num>
  <w:num w:numId="30">
    <w:abstractNumId w:val="1"/>
  </w:num>
  <w:num w:numId="31">
    <w:abstractNumId w:val="36"/>
  </w:num>
  <w:num w:numId="32">
    <w:abstractNumId w:val="8"/>
  </w:num>
  <w:num w:numId="33">
    <w:abstractNumId w:val="9"/>
  </w:num>
  <w:num w:numId="34">
    <w:abstractNumId w:val="29"/>
  </w:num>
  <w:num w:numId="35">
    <w:abstractNumId w:val="23"/>
  </w:num>
  <w:num w:numId="36">
    <w:abstractNumId w:val="4"/>
  </w:num>
  <w:num w:numId="37">
    <w:abstractNumId w:val="34"/>
  </w:num>
  <w:num w:numId="38">
    <w:abstractNumId w:val="39"/>
  </w:num>
  <w:num w:numId="39">
    <w:abstractNumId w:val="13"/>
  </w:num>
  <w:num w:numId="40">
    <w:abstractNumId w:val="41"/>
  </w:num>
  <w:num w:numId="41">
    <w:abstractNumId w:val="38"/>
  </w:num>
  <w:num w:numId="42">
    <w:abstractNumId w:val="5"/>
  </w:num>
  <w:num w:numId="4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7CD6"/>
    <w:rsid w:val="00030779"/>
    <w:rsid w:val="0003144B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1EFA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266E2"/>
    <w:rsid w:val="00230D47"/>
    <w:rsid w:val="002325E2"/>
    <w:rsid w:val="00235529"/>
    <w:rsid w:val="00245103"/>
    <w:rsid w:val="002457A2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2F2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649A"/>
    <w:rsid w:val="0037637A"/>
    <w:rsid w:val="003810A1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534B"/>
    <w:rsid w:val="00552922"/>
    <w:rsid w:val="00555854"/>
    <w:rsid w:val="00560493"/>
    <w:rsid w:val="00563E49"/>
    <w:rsid w:val="00564663"/>
    <w:rsid w:val="00566B38"/>
    <w:rsid w:val="00566BDB"/>
    <w:rsid w:val="00570EFF"/>
    <w:rsid w:val="005712BD"/>
    <w:rsid w:val="0057206A"/>
    <w:rsid w:val="0057329B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FB4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34794"/>
    <w:rsid w:val="00642034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79A1"/>
    <w:rsid w:val="006D0A36"/>
    <w:rsid w:val="006D1637"/>
    <w:rsid w:val="006D49BF"/>
    <w:rsid w:val="006D52C8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10F58"/>
    <w:rsid w:val="00714A5B"/>
    <w:rsid w:val="00714AE5"/>
    <w:rsid w:val="00716F94"/>
    <w:rsid w:val="007175C7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28E0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7011"/>
    <w:rsid w:val="0099140A"/>
    <w:rsid w:val="0099741D"/>
    <w:rsid w:val="009A2FFD"/>
    <w:rsid w:val="009A3FD7"/>
    <w:rsid w:val="009A5E7B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67BD"/>
    <w:rsid w:val="00A20FA1"/>
    <w:rsid w:val="00A22E41"/>
    <w:rsid w:val="00A2407C"/>
    <w:rsid w:val="00A25C86"/>
    <w:rsid w:val="00A279D3"/>
    <w:rsid w:val="00A318EC"/>
    <w:rsid w:val="00A319B0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DBA"/>
    <w:rsid w:val="00B72DFD"/>
    <w:rsid w:val="00B74764"/>
    <w:rsid w:val="00B769D9"/>
    <w:rsid w:val="00B80AF1"/>
    <w:rsid w:val="00B84A20"/>
    <w:rsid w:val="00B90399"/>
    <w:rsid w:val="00B92716"/>
    <w:rsid w:val="00B9486B"/>
    <w:rsid w:val="00B95B9B"/>
    <w:rsid w:val="00B95EF7"/>
    <w:rsid w:val="00BA679D"/>
    <w:rsid w:val="00BA6ABC"/>
    <w:rsid w:val="00BB2A58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35DCC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83FBB"/>
    <w:rsid w:val="00C90402"/>
    <w:rsid w:val="00C968F7"/>
    <w:rsid w:val="00CA096D"/>
    <w:rsid w:val="00CA5C10"/>
    <w:rsid w:val="00CB008F"/>
    <w:rsid w:val="00CB3F0E"/>
    <w:rsid w:val="00CB57AB"/>
    <w:rsid w:val="00CB7146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02C0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78E6"/>
    <w:rsid w:val="00F07CF0"/>
    <w:rsid w:val="00F12105"/>
    <w:rsid w:val="00F12EE4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62459"/>
    <w:rsid w:val="00F662F7"/>
    <w:rsid w:val="00F72C72"/>
    <w:rsid w:val="00F7388D"/>
    <w:rsid w:val="00F80470"/>
    <w:rsid w:val="00F839FC"/>
    <w:rsid w:val="00F85BF6"/>
    <w:rsid w:val="00F863B3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4603CD"/>
  <w15:docId w15:val="{4ECB397A-3FEA-44A9-A0F4-9ADD4A24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1C1536-EB6D-405A-B1A5-67560C834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1</TotalTime>
  <Pages>1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2</cp:revision>
  <cp:lastPrinted>2020-03-19T19:37:00Z</cp:lastPrinted>
  <dcterms:created xsi:type="dcterms:W3CDTF">2020-03-30T19:43:00Z</dcterms:created>
  <dcterms:modified xsi:type="dcterms:W3CDTF">2020-03-30T19:43:00Z</dcterms:modified>
</cp:coreProperties>
</file>